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88"/>
        <w:gridCol w:w="10262"/>
      </w:tblGrid>
      <w:tr w:rsidR="002A4ED5" w:rsidRPr="0053307A" w14:paraId="03A5323F" w14:textId="77777777" w:rsidTr="003034A0">
        <w:tc>
          <w:tcPr>
            <w:tcW w:w="1038" w:type="pct"/>
            <w:vAlign w:val="bottom"/>
          </w:tcPr>
          <w:p w14:paraId="417F7D10" w14:textId="77777777" w:rsidR="002A4ED5" w:rsidRPr="0053307A" w:rsidRDefault="00E324F6" w:rsidP="002A4ED5">
            <w:pPr>
              <w:rPr>
                <w:rFonts w:ascii="Roboto Slab" w:hAnsi="Roboto Slab"/>
                <w:b/>
                <w:sz w:val="20"/>
                <w:szCs w:val="20"/>
              </w:rPr>
            </w:pPr>
            <w:r w:rsidRPr="0053307A">
              <w:rPr>
                <w:rFonts w:ascii="Roboto Slab" w:hAnsi="Roboto Slab"/>
                <w:b/>
                <w:sz w:val="20"/>
                <w:szCs w:val="20"/>
              </w:rPr>
              <w:t>Company</w:t>
            </w:r>
            <w:r w:rsidR="003034A0" w:rsidRPr="0053307A">
              <w:rPr>
                <w:rFonts w:ascii="Roboto Slab" w:hAnsi="Roboto Slab"/>
                <w:b/>
                <w:sz w:val="20"/>
                <w:szCs w:val="20"/>
              </w:rPr>
              <w:t xml:space="preserve"> Name </w:t>
            </w:r>
          </w:p>
        </w:tc>
        <w:tc>
          <w:tcPr>
            <w:tcW w:w="3962" w:type="pct"/>
            <w:vAlign w:val="bottom"/>
          </w:tcPr>
          <w:p w14:paraId="52EDB0D1" w14:textId="77777777" w:rsidR="002A4ED5" w:rsidRPr="0053307A" w:rsidRDefault="002A4ED5" w:rsidP="002A4ED5">
            <w:pPr>
              <w:rPr>
                <w:sz w:val="20"/>
                <w:szCs w:val="20"/>
              </w:rPr>
            </w:pPr>
          </w:p>
        </w:tc>
      </w:tr>
      <w:tr w:rsidR="002A4ED5" w:rsidRPr="0053307A" w14:paraId="5611E355" w14:textId="77777777" w:rsidTr="003034A0">
        <w:tc>
          <w:tcPr>
            <w:tcW w:w="1038" w:type="pct"/>
            <w:vAlign w:val="bottom"/>
          </w:tcPr>
          <w:p w14:paraId="73855913" w14:textId="77777777" w:rsidR="002A4ED5" w:rsidRPr="0053307A" w:rsidRDefault="003034A0" w:rsidP="002A4ED5">
            <w:pPr>
              <w:rPr>
                <w:rFonts w:ascii="Roboto Slab" w:hAnsi="Roboto Slab"/>
                <w:b/>
                <w:sz w:val="20"/>
                <w:szCs w:val="20"/>
              </w:rPr>
            </w:pPr>
            <w:r w:rsidRPr="0053307A">
              <w:rPr>
                <w:rFonts w:ascii="Roboto Slab" w:hAnsi="Roboto Slab"/>
                <w:b/>
                <w:sz w:val="20"/>
                <w:szCs w:val="20"/>
              </w:rPr>
              <w:t xml:space="preserve">Contact Name </w:t>
            </w:r>
          </w:p>
        </w:tc>
        <w:tc>
          <w:tcPr>
            <w:tcW w:w="3962" w:type="pct"/>
            <w:vAlign w:val="bottom"/>
          </w:tcPr>
          <w:p w14:paraId="5DB724F6" w14:textId="77777777" w:rsidR="002A4ED5" w:rsidRPr="0053307A" w:rsidRDefault="002A4ED5" w:rsidP="002A4ED5">
            <w:pPr>
              <w:rPr>
                <w:sz w:val="20"/>
                <w:szCs w:val="20"/>
              </w:rPr>
            </w:pPr>
          </w:p>
        </w:tc>
      </w:tr>
      <w:tr w:rsidR="002A4ED5" w:rsidRPr="0053307A" w14:paraId="09F37CEE" w14:textId="77777777" w:rsidTr="003034A0">
        <w:sdt>
          <w:sdtPr>
            <w:rPr>
              <w:rFonts w:ascii="Roboto Slab" w:hAnsi="Roboto Slab"/>
              <w:b/>
              <w:sz w:val="20"/>
              <w:szCs w:val="20"/>
            </w:rPr>
            <w:id w:val="639315362"/>
            <w:placeholder>
              <w:docPart w:val="C0393549E5714E6880F15E6F72A1CD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8" w:type="pct"/>
                <w:vAlign w:val="bottom"/>
              </w:tcPr>
              <w:p w14:paraId="074B1849" w14:textId="77777777" w:rsidR="002A4ED5" w:rsidRPr="0053307A" w:rsidRDefault="002A4ED5" w:rsidP="002A4ED5">
                <w:pPr>
                  <w:rPr>
                    <w:rFonts w:ascii="Roboto Slab" w:hAnsi="Roboto Slab"/>
                    <w:b/>
                    <w:sz w:val="20"/>
                    <w:szCs w:val="20"/>
                  </w:rPr>
                </w:pPr>
                <w:r w:rsidRPr="0053307A">
                  <w:rPr>
                    <w:rFonts w:ascii="Roboto Slab" w:hAnsi="Roboto Slab"/>
                    <w:b/>
                    <w:sz w:val="20"/>
                    <w:szCs w:val="20"/>
                  </w:rPr>
                  <w:t>Email</w:t>
                </w:r>
              </w:p>
            </w:tc>
          </w:sdtContent>
        </w:sdt>
        <w:tc>
          <w:tcPr>
            <w:tcW w:w="3962" w:type="pct"/>
            <w:vAlign w:val="bottom"/>
          </w:tcPr>
          <w:p w14:paraId="66EF6B47" w14:textId="77777777" w:rsidR="002A4ED5" w:rsidRPr="0053307A" w:rsidRDefault="002A4ED5" w:rsidP="002A4ED5">
            <w:pPr>
              <w:rPr>
                <w:sz w:val="20"/>
                <w:szCs w:val="20"/>
              </w:rPr>
            </w:pPr>
          </w:p>
        </w:tc>
      </w:tr>
      <w:tr w:rsidR="002A4ED5" w:rsidRPr="0053307A" w14:paraId="274DA229" w14:textId="77777777" w:rsidTr="003034A0">
        <w:sdt>
          <w:sdtPr>
            <w:rPr>
              <w:rFonts w:ascii="Roboto Slab" w:hAnsi="Roboto Slab"/>
              <w:b/>
              <w:sz w:val="20"/>
              <w:szCs w:val="20"/>
            </w:rPr>
            <w:id w:val="1062217057"/>
            <w:placeholder>
              <w:docPart w:val="5C506BD3A60148F2B0B113A7EF5985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8" w:type="pct"/>
                <w:vAlign w:val="bottom"/>
              </w:tcPr>
              <w:p w14:paraId="5D0C6CC8" w14:textId="77777777" w:rsidR="002A4ED5" w:rsidRPr="0053307A" w:rsidRDefault="002A4ED5" w:rsidP="002A4ED5">
                <w:pPr>
                  <w:rPr>
                    <w:rFonts w:ascii="Roboto Slab" w:hAnsi="Roboto Slab"/>
                    <w:b/>
                    <w:sz w:val="20"/>
                    <w:szCs w:val="20"/>
                  </w:rPr>
                </w:pPr>
                <w:r w:rsidRPr="0053307A">
                  <w:rPr>
                    <w:rFonts w:ascii="Roboto Slab" w:hAnsi="Roboto Slab"/>
                    <w:b/>
                    <w:sz w:val="20"/>
                    <w:szCs w:val="20"/>
                  </w:rPr>
                  <w:t>Address</w:t>
                </w:r>
              </w:p>
            </w:tc>
          </w:sdtContent>
        </w:sdt>
        <w:tc>
          <w:tcPr>
            <w:tcW w:w="3962" w:type="pct"/>
            <w:vAlign w:val="bottom"/>
          </w:tcPr>
          <w:p w14:paraId="40B628F2" w14:textId="77777777" w:rsidR="002A4ED5" w:rsidRPr="0053307A" w:rsidRDefault="002A4ED5" w:rsidP="002A4ED5">
            <w:pPr>
              <w:rPr>
                <w:sz w:val="20"/>
                <w:szCs w:val="20"/>
              </w:rPr>
            </w:pPr>
          </w:p>
        </w:tc>
      </w:tr>
      <w:tr w:rsidR="002A4ED5" w:rsidRPr="0053307A" w14:paraId="4FF436A3" w14:textId="77777777" w:rsidTr="003034A0">
        <w:tc>
          <w:tcPr>
            <w:tcW w:w="1038" w:type="pct"/>
            <w:vAlign w:val="bottom"/>
          </w:tcPr>
          <w:p w14:paraId="6852B4FE" w14:textId="77777777" w:rsidR="002A4ED5" w:rsidRPr="0053307A" w:rsidRDefault="003034A0" w:rsidP="002A4ED5">
            <w:pPr>
              <w:rPr>
                <w:rFonts w:ascii="Roboto Slab" w:hAnsi="Roboto Slab"/>
                <w:b/>
                <w:sz w:val="20"/>
                <w:szCs w:val="20"/>
              </w:rPr>
            </w:pPr>
            <w:r w:rsidRPr="0053307A">
              <w:rPr>
                <w:rFonts w:ascii="Roboto Slab" w:hAnsi="Roboto Slab"/>
                <w:b/>
                <w:sz w:val="20"/>
                <w:szCs w:val="20"/>
              </w:rPr>
              <w:t>Telephone number</w:t>
            </w:r>
          </w:p>
        </w:tc>
        <w:tc>
          <w:tcPr>
            <w:tcW w:w="3962" w:type="pct"/>
            <w:vAlign w:val="bottom"/>
          </w:tcPr>
          <w:p w14:paraId="47F653A8" w14:textId="77777777" w:rsidR="002A4ED5" w:rsidRPr="0053307A" w:rsidRDefault="002A4ED5" w:rsidP="002A4ED5">
            <w:pPr>
              <w:rPr>
                <w:sz w:val="20"/>
                <w:szCs w:val="20"/>
              </w:rPr>
            </w:pPr>
          </w:p>
        </w:tc>
      </w:tr>
      <w:tr w:rsidR="003034A0" w:rsidRPr="0053307A" w14:paraId="6E7600AD" w14:textId="77777777" w:rsidTr="003034A0">
        <w:tc>
          <w:tcPr>
            <w:tcW w:w="1038" w:type="pct"/>
            <w:vAlign w:val="bottom"/>
          </w:tcPr>
          <w:p w14:paraId="66E0E68D" w14:textId="77777777" w:rsidR="003034A0" w:rsidRPr="0053307A" w:rsidRDefault="003034A0" w:rsidP="002A4ED5">
            <w:pPr>
              <w:rPr>
                <w:rFonts w:ascii="Roboto Slab" w:hAnsi="Roboto Slab"/>
                <w:b/>
                <w:sz w:val="20"/>
                <w:szCs w:val="20"/>
              </w:rPr>
            </w:pPr>
            <w:r w:rsidRPr="0053307A">
              <w:rPr>
                <w:rFonts w:ascii="Roboto Slab" w:hAnsi="Roboto Slab"/>
                <w:b/>
                <w:sz w:val="20"/>
                <w:szCs w:val="20"/>
              </w:rPr>
              <w:t xml:space="preserve">Purchase Order Number </w:t>
            </w:r>
          </w:p>
        </w:tc>
        <w:tc>
          <w:tcPr>
            <w:tcW w:w="3962" w:type="pct"/>
            <w:vAlign w:val="bottom"/>
          </w:tcPr>
          <w:p w14:paraId="5CF9992B" w14:textId="77777777" w:rsidR="003034A0" w:rsidRPr="0053307A" w:rsidRDefault="003034A0" w:rsidP="002A4ED5">
            <w:pPr>
              <w:rPr>
                <w:sz w:val="20"/>
                <w:szCs w:val="20"/>
              </w:rPr>
            </w:pPr>
          </w:p>
        </w:tc>
      </w:tr>
    </w:tbl>
    <w:p w14:paraId="4004E8EE" w14:textId="77777777" w:rsidR="00806FF3" w:rsidRPr="0053307A" w:rsidRDefault="00806FF3" w:rsidP="00562601">
      <w:pPr>
        <w:pStyle w:val="NoSpacing"/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26"/>
        <w:gridCol w:w="3705"/>
        <w:gridCol w:w="2972"/>
        <w:gridCol w:w="1096"/>
        <w:gridCol w:w="4055"/>
      </w:tblGrid>
      <w:tr w:rsidR="003034A0" w:rsidRPr="002A4ED5" w14:paraId="7F347604" w14:textId="77777777" w:rsidTr="002C046A">
        <w:trPr>
          <w:trHeight w:val="662"/>
        </w:trPr>
        <w:tc>
          <w:tcPr>
            <w:tcW w:w="43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768C483" w14:textId="77777777" w:rsidR="003034A0" w:rsidRPr="0053307A" w:rsidRDefault="003034A0" w:rsidP="002A648D">
            <w:pPr>
              <w:pStyle w:val="TableHeaders"/>
              <w:rPr>
                <w:rFonts w:ascii="Roboto Slab" w:hAnsi="Roboto Slab" w:cs="Yantramanav"/>
                <w:sz w:val="20"/>
                <w:szCs w:val="20"/>
              </w:rPr>
            </w:pPr>
            <w:r w:rsidRPr="0053307A">
              <w:rPr>
                <w:rFonts w:ascii="Roboto Slab" w:hAnsi="Roboto Slab" w:cs="Yantramanav"/>
                <w:sz w:val="20"/>
                <w:szCs w:val="20"/>
              </w:rPr>
              <w:t>Gyle Number</w:t>
            </w:r>
          </w:p>
        </w:tc>
        <w:tc>
          <w:tcPr>
            <w:tcW w:w="14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9478519" w14:textId="77777777" w:rsidR="003034A0" w:rsidRPr="0053307A" w:rsidRDefault="003034A0" w:rsidP="002A4ED5">
            <w:pPr>
              <w:pStyle w:val="TableHeaders"/>
              <w:rPr>
                <w:rFonts w:ascii="Roboto Slab" w:hAnsi="Roboto Slab" w:cs="Yantramanav"/>
                <w:sz w:val="20"/>
                <w:szCs w:val="20"/>
              </w:rPr>
            </w:pPr>
            <w:r w:rsidRPr="0053307A">
              <w:rPr>
                <w:rFonts w:ascii="Roboto Slab" w:hAnsi="Roboto Slab" w:cs="Yantramanav"/>
                <w:sz w:val="20"/>
                <w:szCs w:val="20"/>
              </w:rPr>
              <w:t xml:space="preserve">Sample Description </w:t>
            </w:r>
          </w:p>
        </w:tc>
        <w:tc>
          <w:tcPr>
            <w:tcW w:w="114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7C9C9B4" w14:textId="77777777" w:rsidR="003034A0" w:rsidRPr="0053307A" w:rsidRDefault="003034A0" w:rsidP="002A4ED5">
            <w:pPr>
              <w:pStyle w:val="TableHeaders"/>
              <w:rPr>
                <w:rFonts w:ascii="Roboto Slab" w:hAnsi="Roboto Slab" w:cs="Yantramanav"/>
                <w:sz w:val="20"/>
                <w:szCs w:val="20"/>
              </w:rPr>
            </w:pPr>
            <w:r w:rsidRPr="0053307A">
              <w:rPr>
                <w:rFonts w:ascii="Roboto Slab" w:hAnsi="Roboto Slab" w:cs="Yantramanav"/>
                <w:sz w:val="20"/>
                <w:szCs w:val="20"/>
              </w:rPr>
              <w:t xml:space="preserve">Analysis Required </w:t>
            </w:r>
          </w:p>
        </w:tc>
        <w:tc>
          <w:tcPr>
            <w:tcW w:w="42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34BCC04" w14:textId="77777777" w:rsidR="003034A0" w:rsidRPr="0053307A" w:rsidRDefault="003034A0" w:rsidP="002A4ED5">
            <w:pPr>
              <w:pStyle w:val="TableHeaders"/>
              <w:rPr>
                <w:rFonts w:ascii="Roboto Slab" w:hAnsi="Roboto Slab" w:cs="Yantramanav"/>
                <w:sz w:val="20"/>
                <w:szCs w:val="20"/>
              </w:rPr>
            </w:pPr>
            <w:r w:rsidRPr="0053307A">
              <w:rPr>
                <w:rFonts w:ascii="Roboto Slab" w:hAnsi="Roboto Slab" w:cs="Yantramanav"/>
                <w:sz w:val="20"/>
                <w:szCs w:val="20"/>
              </w:rPr>
              <w:t>Quantity</w:t>
            </w:r>
          </w:p>
        </w:tc>
        <w:tc>
          <w:tcPr>
            <w:tcW w:w="156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DDE9630" w14:textId="77777777" w:rsidR="003034A0" w:rsidRPr="0053307A" w:rsidRDefault="003034A0" w:rsidP="002A4ED5">
            <w:pPr>
              <w:pStyle w:val="TableHeaders"/>
              <w:rPr>
                <w:rFonts w:ascii="Roboto Slab" w:hAnsi="Roboto Slab" w:cs="Yantramanav"/>
                <w:sz w:val="20"/>
                <w:szCs w:val="20"/>
              </w:rPr>
            </w:pPr>
            <w:r w:rsidRPr="0053307A">
              <w:rPr>
                <w:rFonts w:ascii="Roboto Slab" w:hAnsi="Roboto Slab" w:cs="Yantramanav"/>
                <w:sz w:val="20"/>
                <w:szCs w:val="20"/>
              </w:rPr>
              <w:t>Comments</w:t>
            </w:r>
          </w:p>
        </w:tc>
      </w:tr>
      <w:tr w:rsidR="003034A0" w:rsidRPr="002A4ED5" w14:paraId="242D0FDB" w14:textId="77777777" w:rsidTr="002C046A">
        <w:tc>
          <w:tcPr>
            <w:tcW w:w="4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A07BB4" w14:textId="77777777" w:rsidR="003034A0" w:rsidRPr="002A4ED5" w:rsidRDefault="003034A0" w:rsidP="002A4ED5"/>
        </w:tc>
        <w:tc>
          <w:tcPr>
            <w:tcW w:w="14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B672CC" w14:textId="77777777" w:rsidR="003034A0" w:rsidRPr="002A4ED5" w:rsidRDefault="003034A0" w:rsidP="002A4ED5"/>
        </w:tc>
        <w:tc>
          <w:tcPr>
            <w:tcW w:w="114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5EBDC0" w14:textId="77777777" w:rsidR="003034A0" w:rsidRPr="002A4ED5" w:rsidRDefault="003034A0" w:rsidP="002A4ED5"/>
        </w:tc>
        <w:tc>
          <w:tcPr>
            <w:tcW w:w="42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A226B8" w14:textId="77777777" w:rsidR="003034A0" w:rsidRPr="002A4ED5" w:rsidRDefault="003034A0" w:rsidP="002A4ED5"/>
        </w:tc>
        <w:tc>
          <w:tcPr>
            <w:tcW w:w="156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B454FB" w14:textId="77777777" w:rsidR="003034A0" w:rsidRPr="002A4ED5" w:rsidRDefault="003034A0" w:rsidP="002A4ED5"/>
        </w:tc>
      </w:tr>
      <w:tr w:rsidR="003034A0" w:rsidRPr="002A4ED5" w14:paraId="1E2526B8" w14:textId="77777777" w:rsidTr="002C046A"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C602E5" w14:textId="77777777" w:rsidR="003034A0" w:rsidRPr="002A4ED5" w:rsidRDefault="003034A0" w:rsidP="002A4ED5"/>
        </w:tc>
        <w:tc>
          <w:tcPr>
            <w:tcW w:w="14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6A1031" w14:textId="77777777" w:rsidR="003034A0" w:rsidRPr="002A4ED5" w:rsidRDefault="003034A0" w:rsidP="002A4ED5"/>
        </w:tc>
        <w:tc>
          <w:tcPr>
            <w:tcW w:w="11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FBEB29" w14:textId="77777777" w:rsidR="003034A0" w:rsidRPr="002A4ED5" w:rsidRDefault="003034A0" w:rsidP="002A4ED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79690C" w14:textId="77777777" w:rsidR="003034A0" w:rsidRPr="002A4ED5" w:rsidRDefault="003034A0" w:rsidP="002A4ED5"/>
        </w:tc>
        <w:tc>
          <w:tcPr>
            <w:tcW w:w="15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BFD398" w14:textId="77777777" w:rsidR="003034A0" w:rsidRPr="002A4ED5" w:rsidRDefault="003034A0" w:rsidP="002A4ED5"/>
        </w:tc>
      </w:tr>
      <w:tr w:rsidR="003034A0" w:rsidRPr="002A4ED5" w14:paraId="58BC3CFA" w14:textId="77777777" w:rsidTr="002C046A"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4B12AD" w14:textId="77777777" w:rsidR="003034A0" w:rsidRPr="002A4ED5" w:rsidRDefault="003034A0" w:rsidP="002A4ED5"/>
        </w:tc>
        <w:tc>
          <w:tcPr>
            <w:tcW w:w="14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18224E" w14:textId="77777777" w:rsidR="003034A0" w:rsidRPr="002A4ED5" w:rsidRDefault="003034A0" w:rsidP="002A4ED5"/>
        </w:tc>
        <w:tc>
          <w:tcPr>
            <w:tcW w:w="11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E8F1A9" w14:textId="77777777" w:rsidR="003034A0" w:rsidRPr="002A4ED5" w:rsidRDefault="003034A0" w:rsidP="002A4ED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8BCCBE" w14:textId="77777777" w:rsidR="003034A0" w:rsidRPr="002A4ED5" w:rsidRDefault="003034A0" w:rsidP="002A4ED5"/>
        </w:tc>
        <w:tc>
          <w:tcPr>
            <w:tcW w:w="15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3A6187" w14:textId="77777777" w:rsidR="003034A0" w:rsidRPr="002A4ED5" w:rsidRDefault="003034A0" w:rsidP="002A4ED5"/>
        </w:tc>
      </w:tr>
      <w:tr w:rsidR="003034A0" w:rsidRPr="002A4ED5" w14:paraId="578B3C4C" w14:textId="77777777" w:rsidTr="002C046A"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7C20DB" w14:textId="77777777" w:rsidR="003034A0" w:rsidRPr="002A4ED5" w:rsidRDefault="003034A0" w:rsidP="002A4ED5"/>
        </w:tc>
        <w:tc>
          <w:tcPr>
            <w:tcW w:w="14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0549D3" w14:textId="77777777" w:rsidR="003034A0" w:rsidRPr="002A4ED5" w:rsidRDefault="003034A0" w:rsidP="002A4ED5"/>
        </w:tc>
        <w:tc>
          <w:tcPr>
            <w:tcW w:w="11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EDFC72" w14:textId="77777777" w:rsidR="003034A0" w:rsidRPr="002A4ED5" w:rsidRDefault="003034A0" w:rsidP="002A4ED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A5E41" w14:textId="77777777" w:rsidR="003034A0" w:rsidRPr="002A4ED5" w:rsidRDefault="003034A0" w:rsidP="002A4ED5"/>
        </w:tc>
        <w:tc>
          <w:tcPr>
            <w:tcW w:w="15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FED055" w14:textId="77777777" w:rsidR="003034A0" w:rsidRPr="002A4ED5" w:rsidRDefault="003034A0" w:rsidP="002A4ED5"/>
        </w:tc>
      </w:tr>
      <w:tr w:rsidR="003034A0" w:rsidRPr="002A4ED5" w14:paraId="4535BF9B" w14:textId="77777777" w:rsidTr="002C046A"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950D59" w14:textId="77777777" w:rsidR="003034A0" w:rsidRPr="002A4ED5" w:rsidRDefault="003034A0" w:rsidP="002A4ED5"/>
        </w:tc>
        <w:tc>
          <w:tcPr>
            <w:tcW w:w="14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2DCBB9" w14:textId="77777777" w:rsidR="003034A0" w:rsidRPr="002A4ED5" w:rsidRDefault="003034A0" w:rsidP="002A4ED5"/>
        </w:tc>
        <w:tc>
          <w:tcPr>
            <w:tcW w:w="11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ED617B" w14:textId="77777777" w:rsidR="003034A0" w:rsidRPr="002A4ED5" w:rsidRDefault="003034A0" w:rsidP="002A4ED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C18D65" w14:textId="77777777" w:rsidR="003034A0" w:rsidRPr="002A4ED5" w:rsidRDefault="003034A0" w:rsidP="002A4ED5"/>
        </w:tc>
        <w:tc>
          <w:tcPr>
            <w:tcW w:w="15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5A09C6" w14:textId="77777777" w:rsidR="003034A0" w:rsidRPr="002A4ED5" w:rsidRDefault="003034A0" w:rsidP="002A4ED5"/>
        </w:tc>
      </w:tr>
      <w:tr w:rsidR="003034A0" w:rsidRPr="002A4ED5" w14:paraId="40BA984B" w14:textId="77777777" w:rsidTr="002C046A"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047803" w14:textId="77777777" w:rsidR="003034A0" w:rsidRPr="002A4ED5" w:rsidRDefault="003034A0" w:rsidP="002A4ED5"/>
        </w:tc>
        <w:tc>
          <w:tcPr>
            <w:tcW w:w="14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7CCD07" w14:textId="77777777" w:rsidR="003034A0" w:rsidRPr="002A4ED5" w:rsidRDefault="003034A0" w:rsidP="002A4ED5"/>
        </w:tc>
        <w:tc>
          <w:tcPr>
            <w:tcW w:w="11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D25963" w14:textId="77777777" w:rsidR="003034A0" w:rsidRPr="002A4ED5" w:rsidRDefault="003034A0" w:rsidP="002A4ED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BC0E9F" w14:textId="77777777" w:rsidR="003034A0" w:rsidRPr="002A4ED5" w:rsidRDefault="003034A0" w:rsidP="002A4ED5"/>
        </w:tc>
        <w:tc>
          <w:tcPr>
            <w:tcW w:w="15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89B391" w14:textId="77777777" w:rsidR="003034A0" w:rsidRPr="002A4ED5" w:rsidRDefault="003034A0" w:rsidP="002A4ED5"/>
        </w:tc>
      </w:tr>
      <w:tr w:rsidR="003034A0" w:rsidRPr="002A4ED5" w14:paraId="6EF1A9CB" w14:textId="77777777" w:rsidTr="002C046A"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714E2F" w14:textId="77777777" w:rsidR="003034A0" w:rsidRPr="002A4ED5" w:rsidRDefault="003034A0" w:rsidP="002A4ED5"/>
        </w:tc>
        <w:tc>
          <w:tcPr>
            <w:tcW w:w="14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D15238" w14:textId="77777777" w:rsidR="003034A0" w:rsidRPr="002A4ED5" w:rsidRDefault="003034A0" w:rsidP="002A4ED5"/>
        </w:tc>
        <w:tc>
          <w:tcPr>
            <w:tcW w:w="11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4BEC76" w14:textId="77777777" w:rsidR="003034A0" w:rsidRPr="002A4ED5" w:rsidRDefault="003034A0" w:rsidP="002A4ED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BB349A" w14:textId="77777777" w:rsidR="003034A0" w:rsidRPr="002A4ED5" w:rsidRDefault="003034A0" w:rsidP="002A4ED5"/>
        </w:tc>
        <w:tc>
          <w:tcPr>
            <w:tcW w:w="15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DDB83B" w14:textId="77777777" w:rsidR="003034A0" w:rsidRPr="002A4ED5" w:rsidRDefault="003034A0" w:rsidP="002A4ED5"/>
        </w:tc>
      </w:tr>
      <w:tr w:rsidR="003034A0" w:rsidRPr="002A4ED5" w14:paraId="5CC406A2" w14:textId="77777777" w:rsidTr="002C046A"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BB2FA" w14:textId="77777777" w:rsidR="003034A0" w:rsidRPr="002A4ED5" w:rsidRDefault="003034A0" w:rsidP="002A4ED5"/>
        </w:tc>
        <w:tc>
          <w:tcPr>
            <w:tcW w:w="14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DDFFC2" w14:textId="77777777" w:rsidR="003034A0" w:rsidRPr="002A4ED5" w:rsidRDefault="003034A0" w:rsidP="002A4ED5"/>
        </w:tc>
        <w:tc>
          <w:tcPr>
            <w:tcW w:w="11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A96E45" w14:textId="77777777" w:rsidR="003034A0" w:rsidRPr="002A4ED5" w:rsidRDefault="003034A0" w:rsidP="002A4ED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F84121" w14:textId="77777777" w:rsidR="003034A0" w:rsidRPr="002A4ED5" w:rsidRDefault="003034A0" w:rsidP="002A4ED5"/>
        </w:tc>
        <w:tc>
          <w:tcPr>
            <w:tcW w:w="15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E776C4" w14:textId="77777777" w:rsidR="003034A0" w:rsidRPr="002A4ED5" w:rsidRDefault="003034A0" w:rsidP="002A4ED5"/>
        </w:tc>
      </w:tr>
    </w:tbl>
    <w:p w14:paraId="673F4EFD" w14:textId="77777777" w:rsidR="00806FF3" w:rsidRPr="00E324F6" w:rsidRDefault="00E324F6" w:rsidP="00E324F6">
      <w:pPr>
        <w:jc w:val="center"/>
      </w:pPr>
      <w:r w:rsidRPr="00E324F6">
        <w:rPr>
          <w:i/>
        </w:rPr>
        <w:t>*Please be advised all ABV are by Anton Paar, Distillation available if requested.</w:t>
      </w:r>
    </w:p>
    <w:sectPr w:rsidR="00806FF3" w:rsidRPr="00E324F6" w:rsidSect="005330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39B9A" w14:textId="77777777" w:rsidR="007F6767" w:rsidRDefault="007F6767" w:rsidP="00650259">
      <w:pPr>
        <w:spacing w:line="240" w:lineRule="auto"/>
      </w:pPr>
      <w:r>
        <w:separator/>
      </w:r>
    </w:p>
  </w:endnote>
  <w:endnote w:type="continuationSeparator" w:id="0">
    <w:p w14:paraId="0F5E9A62" w14:textId="77777777" w:rsidR="007F6767" w:rsidRDefault="007F676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FBB0C13-4509-4C85-BF0E-719376C8ABB9}"/>
    <w:embedBold r:id="rId2" w:fontKey="{59ADD941-50EA-4DE1-9750-FA6AC5A44EAC}"/>
    <w:embedItalic r:id="rId3" w:fontKey="{B40177A4-D5E9-474F-B61E-A00B29DADB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8F44BE7-C042-49FD-A0AF-B86260C30EBE}"/>
    <w:embedBold r:id="rId5" w:fontKey="{917C7D31-305B-4822-A0A8-0FD2D3117372}"/>
    <w:embedItalic r:id="rId6" w:fontKey="{E9FC766A-F6AD-4AF5-9273-FE9BAB9D008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D1CE82E0-1A12-4539-A6C4-779E4F97CF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468F536-DD92-4F80-B23F-A038CB667A92}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9" w:fontKey="{55157B2E-9369-4814-90A0-3476204ACFBD}"/>
    <w:embedBold r:id="rId10" w:fontKey="{F35CC479-C4B9-4C40-BEBD-2650C81ACA47}"/>
  </w:font>
  <w:font w:name="Yantramanav">
    <w:panose1 w:val="02000000000000000000"/>
    <w:charset w:val="00"/>
    <w:family w:val="auto"/>
    <w:pitch w:val="variable"/>
    <w:sig w:usb0="80008003" w:usb1="00000000" w:usb2="00000000" w:usb3="00000000" w:csb0="00000001" w:csb1="00000000"/>
    <w:embedRegular r:id="rId11" w:fontKey="{B58F6E04-1BA5-41F5-A53D-373116F3A226}"/>
    <w:embedBold r:id="rId12" w:fontKey="{F036618C-4B69-4088-AFA3-84E579A4AD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7142C" w14:textId="77777777" w:rsidR="00F52DF5" w:rsidRDefault="00F52D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55797A0B" w14:textId="77777777" w:rsidTr="00562601">
      <w:tc>
        <w:tcPr>
          <w:tcW w:w="2500" w:type="pct"/>
          <w:vAlign w:val="center"/>
        </w:tcPr>
        <w:p w14:paraId="5D91EB6D" w14:textId="77777777" w:rsidR="002C046A" w:rsidRPr="002A648D" w:rsidRDefault="007F6767" w:rsidP="002C046A">
          <w:pPr>
            <w:pStyle w:val="Footer"/>
          </w:pPr>
          <w:hyperlink r:id="rId1" w:history="1">
            <w:r w:rsidR="002C046A" w:rsidRPr="0053307A">
              <w:rPr>
                <w:rStyle w:val="Hyperlink"/>
                <w:rFonts w:ascii="Yantramanav" w:eastAsiaTheme="minorEastAsia" w:hAnsi="Yantramanav" w:cs="Yantramanav"/>
                <w:noProof/>
                <w:szCs w:val="18"/>
                <w:lang w:eastAsia="en-GB"/>
              </w:rPr>
              <w:t>Laboratory@murphyandson.co.uk</w:t>
            </w:r>
          </w:hyperlink>
        </w:p>
      </w:tc>
      <w:tc>
        <w:tcPr>
          <w:tcW w:w="2500" w:type="pct"/>
          <w:vAlign w:val="center"/>
        </w:tcPr>
        <w:p w14:paraId="4201ADE8" w14:textId="1F84D9D6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304BCCE4" w14:textId="77777777" w:rsidR="00562601" w:rsidRDefault="00562601" w:rsidP="002C04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6CBBA" w14:textId="77777777" w:rsidR="00F52DF5" w:rsidRDefault="00F52D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3EAE9" w14:textId="77777777" w:rsidR="007F6767" w:rsidRDefault="007F6767" w:rsidP="00650259">
      <w:pPr>
        <w:spacing w:line="240" w:lineRule="auto"/>
      </w:pPr>
      <w:r>
        <w:separator/>
      </w:r>
    </w:p>
  </w:footnote>
  <w:footnote w:type="continuationSeparator" w:id="0">
    <w:p w14:paraId="138D7F32" w14:textId="77777777" w:rsidR="007F6767" w:rsidRDefault="007F6767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476E9" w14:textId="77777777" w:rsidR="00F52DF5" w:rsidRDefault="00F52D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page" w:horzAnchor="margin" w:tblpXSpec="center" w:tblpY="301"/>
      <w:tblW w:w="1289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60"/>
      <w:gridCol w:w="2621"/>
      <w:gridCol w:w="5346"/>
      <w:gridCol w:w="2268"/>
    </w:tblGrid>
    <w:tr w:rsidR="00303E1C" w:rsidRPr="00312682" w14:paraId="26E22AB9" w14:textId="77777777" w:rsidTr="00303E1C">
      <w:trPr>
        <w:cantSplit/>
        <w:trHeight w:val="274"/>
      </w:trPr>
      <w:tc>
        <w:tcPr>
          <w:tcW w:w="2660" w:type="dxa"/>
          <w:vMerge w:val="restart"/>
          <w:vAlign w:val="center"/>
        </w:tcPr>
        <w:p w14:paraId="60C1611E" w14:textId="4C3E3F39" w:rsidR="00303E1C" w:rsidRPr="00312682" w:rsidRDefault="00F52DF5" w:rsidP="00303E1C">
          <w:pPr>
            <w:pStyle w:val="Header"/>
            <w:jc w:val="center"/>
            <w:rPr>
              <w:rFonts w:ascii="Yantramanav" w:hAnsi="Yantramanav" w:cs="Yantramanav"/>
            </w:rPr>
          </w:pPr>
          <w:r>
            <w:rPr>
              <w:noProof/>
            </w:rPr>
            <w:drawing>
              <wp:inline distT="0" distB="0" distL="0" distR="0" wp14:anchorId="42FAA6CC" wp14:editId="31B3728C">
                <wp:extent cx="1551940" cy="28702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194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67" w:type="dxa"/>
          <w:gridSpan w:val="2"/>
          <w:vMerge w:val="restart"/>
          <w:vAlign w:val="center"/>
        </w:tcPr>
        <w:p w14:paraId="75B7B86D" w14:textId="397B638E" w:rsidR="00303E1C" w:rsidRPr="0053307A" w:rsidRDefault="005714F7" w:rsidP="0053307A">
          <w:pPr>
            <w:pStyle w:val="Header"/>
            <w:spacing w:line="240" w:lineRule="auto"/>
            <w:jc w:val="center"/>
            <w:rPr>
              <w:rFonts w:ascii="Roboto Slab" w:hAnsi="Roboto Slab" w:cs="Yantramanav"/>
              <w:b w:val="0"/>
              <w:bCs/>
              <w:color w:val="00B050"/>
              <w:sz w:val="28"/>
            </w:rPr>
          </w:pPr>
          <w:r w:rsidRPr="0053307A">
            <w:rPr>
              <w:rFonts w:ascii="Roboto Slab" w:hAnsi="Roboto Slab" w:cs="Yantramanav"/>
              <w:color w:val="auto"/>
              <w:sz w:val="28"/>
              <w:lang w:val="en-GB"/>
            </w:rPr>
            <w:t>Laboratory Sample Submission Form</w:t>
          </w:r>
        </w:p>
      </w:tc>
      <w:tc>
        <w:tcPr>
          <w:tcW w:w="2268" w:type="dxa"/>
          <w:vAlign w:val="center"/>
        </w:tcPr>
        <w:p w14:paraId="242B2975" w14:textId="4AFCFCF2" w:rsidR="00303E1C" w:rsidRPr="00312682" w:rsidRDefault="005714F7" w:rsidP="00303E1C">
          <w:pPr>
            <w:pStyle w:val="Header"/>
            <w:rPr>
              <w:rFonts w:ascii="Yantramanav" w:hAnsi="Yantramanav" w:cs="Yantramanav"/>
              <w:b w:val="0"/>
              <w:color w:val="auto"/>
              <w:sz w:val="16"/>
              <w:szCs w:val="16"/>
            </w:rPr>
          </w:pPr>
          <w:r w:rsidRPr="00312682">
            <w:rPr>
              <w:rFonts w:ascii="Yantramanav" w:hAnsi="Yantramanav" w:cs="Yantramanav"/>
              <w:b w:val="0"/>
              <w:color w:val="auto"/>
              <w:sz w:val="16"/>
              <w:szCs w:val="16"/>
            </w:rPr>
            <w:t>Ref: FOR004</w:t>
          </w:r>
        </w:p>
      </w:tc>
    </w:tr>
    <w:tr w:rsidR="00303E1C" w:rsidRPr="00312682" w14:paraId="5CC39695" w14:textId="77777777" w:rsidTr="00303E1C">
      <w:trPr>
        <w:cantSplit/>
        <w:trHeight w:val="266"/>
      </w:trPr>
      <w:tc>
        <w:tcPr>
          <w:tcW w:w="2660" w:type="dxa"/>
          <w:vMerge/>
        </w:tcPr>
        <w:p w14:paraId="4D8DBE0B" w14:textId="77777777" w:rsidR="00303E1C" w:rsidRPr="00312682" w:rsidRDefault="00303E1C" w:rsidP="00303E1C">
          <w:pPr>
            <w:pStyle w:val="Header"/>
            <w:rPr>
              <w:rFonts w:ascii="Yantramanav" w:hAnsi="Yantramanav" w:cs="Yantramanav"/>
            </w:rPr>
          </w:pPr>
        </w:p>
      </w:tc>
      <w:tc>
        <w:tcPr>
          <w:tcW w:w="7967" w:type="dxa"/>
          <w:gridSpan w:val="2"/>
          <w:vMerge/>
          <w:vAlign w:val="center"/>
        </w:tcPr>
        <w:p w14:paraId="51C086BC" w14:textId="77777777" w:rsidR="00303E1C" w:rsidRPr="00312682" w:rsidRDefault="00303E1C" w:rsidP="00303E1C">
          <w:pPr>
            <w:pStyle w:val="Header"/>
            <w:jc w:val="center"/>
            <w:rPr>
              <w:rFonts w:ascii="Yantramanav" w:hAnsi="Yantramanav" w:cs="Yantramanav"/>
              <w:b w:val="0"/>
            </w:rPr>
          </w:pPr>
        </w:p>
      </w:tc>
      <w:tc>
        <w:tcPr>
          <w:tcW w:w="2268" w:type="dxa"/>
          <w:vAlign w:val="center"/>
        </w:tcPr>
        <w:p w14:paraId="61FDB2DC" w14:textId="01B6A046" w:rsidR="00303E1C" w:rsidRPr="00312682" w:rsidRDefault="005714F7" w:rsidP="00303E1C">
          <w:pPr>
            <w:pStyle w:val="Header"/>
            <w:rPr>
              <w:rFonts w:ascii="Yantramanav" w:hAnsi="Yantramanav" w:cs="Yantramanav"/>
              <w:b w:val="0"/>
              <w:sz w:val="16"/>
              <w:szCs w:val="16"/>
            </w:rPr>
          </w:pPr>
          <w:r w:rsidRPr="00312682">
            <w:rPr>
              <w:rFonts w:ascii="Yantramanav" w:hAnsi="Yantramanav" w:cs="Yantramanav"/>
              <w:b w:val="0"/>
              <w:color w:val="auto"/>
              <w:sz w:val="16"/>
              <w:szCs w:val="16"/>
            </w:rPr>
            <w:t>Version Number: V0</w:t>
          </w:r>
          <w:r w:rsidR="00312682">
            <w:rPr>
              <w:rFonts w:ascii="Yantramanav" w:hAnsi="Yantramanav" w:cs="Yantramanav"/>
              <w:b w:val="0"/>
              <w:color w:val="auto"/>
              <w:sz w:val="16"/>
              <w:szCs w:val="16"/>
            </w:rPr>
            <w:t>2</w:t>
          </w:r>
        </w:p>
      </w:tc>
    </w:tr>
    <w:tr w:rsidR="00303E1C" w:rsidRPr="00312682" w14:paraId="6984FBFF" w14:textId="77777777" w:rsidTr="00303E1C">
      <w:trPr>
        <w:cantSplit/>
        <w:trHeight w:val="325"/>
      </w:trPr>
      <w:tc>
        <w:tcPr>
          <w:tcW w:w="2660" w:type="dxa"/>
          <w:vMerge/>
        </w:tcPr>
        <w:p w14:paraId="5674CB36" w14:textId="77777777" w:rsidR="00303E1C" w:rsidRPr="00312682" w:rsidRDefault="00303E1C" w:rsidP="00303E1C">
          <w:pPr>
            <w:pStyle w:val="Header"/>
            <w:rPr>
              <w:rFonts w:ascii="Yantramanav" w:hAnsi="Yantramanav" w:cs="Yantramanav"/>
            </w:rPr>
          </w:pPr>
        </w:p>
      </w:tc>
      <w:tc>
        <w:tcPr>
          <w:tcW w:w="7967" w:type="dxa"/>
          <w:gridSpan w:val="2"/>
          <w:vMerge/>
          <w:vAlign w:val="center"/>
        </w:tcPr>
        <w:p w14:paraId="59A4C4D6" w14:textId="77777777" w:rsidR="00303E1C" w:rsidRPr="00312682" w:rsidRDefault="00303E1C" w:rsidP="00303E1C">
          <w:pPr>
            <w:pStyle w:val="Header"/>
            <w:jc w:val="center"/>
            <w:rPr>
              <w:rFonts w:ascii="Yantramanav" w:hAnsi="Yantramanav" w:cs="Yantramanav"/>
              <w:b w:val="0"/>
              <w:sz w:val="28"/>
            </w:rPr>
          </w:pPr>
        </w:p>
      </w:tc>
      <w:tc>
        <w:tcPr>
          <w:tcW w:w="2268" w:type="dxa"/>
          <w:vAlign w:val="center"/>
        </w:tcPr>
        <w:p w14:paraId="21202700" w14:textId="373689CE" w:rsidR="00303E1C" w:rsidRPr="00312682" w:rsidRDefault="005714F7" w:rsidP="00303E1C">
          <w:pPr>
            <w:pStyle w:val="Header"/>
            <w:rPr>
              <w:rFonts w:ascii="Yantramanav" w:hAnsi="Yantramanav" w:cs="Yantramanav"/>
              <w:b w:val="0"/>
              <w:color w:val="auto"/>
              <w:sz w:val="16"/>
              <w:szCs w:val="16"/>
            </w:rPr>
          </w:pPr>
          <w:r w:rsidRPr="00312682">
            <w:rPr>
              <w:rFonts w:ascii="Yantramanav" w:hAnsi="Yantramanav" w:cs="Yantramanav"/>
              <w:b w:val="0"/>
              <w:color w:val="auto"/>
              <w:sz w:val="16"/>
              <w:szCs w:val="16"/>
            </w:rPr>
            <w:t xml:space="preserve">Revision Date: </w:t>
          </w:r>
          <w:r w:rsidR="00312682">
            <w:rPr>
              <w:rFonts w:ascii="Yantramanav" w:hAnsi="Yantramanav" w:cs="Yantramanav"/>
              <w:b w:val="0"/>
              <w:color w:val="auto"/>
              <w:sz w:val="16"/>
              <w:szCs w:val="16"/>
            </w:rPr>
            <w:t>11/03/2</w:t>
          </w:r>
          <w:r w:rsidR="007E483B">
            <w:rPr>
              <w:rFonts w:ascii="Yantramanav" w:hAnsi="Yantramanav" w:cs="Yantramanav"/>
              <w:b w:val="0"/>
              <w:color w:val="auto"/>
              <w:sz w:val="16"/>
              <w:szCs w:val="16"/>
            </w:rPr>
            <w:t>022</w:t>
          </w:r>
          <w:bookmarkStart w:id="0" w:name="_GoBack"/>
          <w:bookmarkEnd w:id="0"/>
        </w:p>
      </w:tc>
    </w:tr>
    <w:tr w:rsidR="00303E1C" w:rsidRPr="00312682" w14:paraId="6B1C7DAE" w14:textId="77777777" w:rsidTr="00303E1C">
      <w:trPr>
        <w:cantSplit/>
      </w:trPr>
      <w:tc>
        <w:tcPr>
          <w:tcW w:w="2660" w:type="dxa"/>
          <w:vMerge/>
          <w:tcBorders>
            <w:bottom w:val="single" w:sz="4" w:space="0" w:color="auto"/>
          </w:tcBorders>
        </w:tcPr>
        <w:p w14:paraId="2DC44D0A" w14:textId="77777777" w:rsidR="00303E1C" w:rsidRPr="00312682" w:rsidRDefault="00303E1C" w:rsidP="00303E1C">
          <w:pPr>
            <w:pStyle w:val="Header"/>
            <w:rPr>
              <w:rFonts w:ascii="Yantramanav" w:hAnsi="Yantramanav" w:cs="Yantramanav"/>
            </w:rPr>
          </w:pPr>
        </w:p>
      </w:tc>
      <w:tc>
        <w:tcPr>
          <w:tcW w:w="7967" w:type="dxa"/>
          <w:gridSpan w:val="2"/>
          <w:vMerge/>
          <w:tcBorders>
            <w:bottom w:val="single" w:sz="4" w:space="0" w:color="auto"/>
          </w:tcBorders>
          <w:shd w:val="pct10" w:color="auto" w:fill="FFFFFF"/>
          <w:vAlign w:val="center"/>
        </w:tcPr>
        <w:p w14:paraId="5ECC4595" w14:textId="77777777" w:rsidR="00303E1C" w:rsidRPr="00312682" w:rsidRDefault="00303E1C" w:rsidP="00303E1C">
          <w:pPr>
            <w:pStyle w:val="Header"/>
            <w:jc w:val="center"/>
            <w:rPr>
              <w:rFonts w:ascii="Yantramanav" w:hAnsi="Yantramanav" w:cs="Yantramanav"/>
            </w:rPr>
          </w:pPr>
        </w:p>
      </w:tc>
      <w:tc>
        <w:tcPr>
          <w:tcW w:w="2268" w:type="dxa"/>
          <w:tcBorders>
            <w:bottom w:val="single" w:sz="4" w:space="0" w:color="auto"/>
          </w:tcBorders>
          <w:vAlign w:val="center"/>
        </w:tcPr>
        <w:p w14:paraId="5D9653DF" w14:textId="77777777" w:rsidR="00303E1C" w:rsidRPr="00312682" w:rsidRDefault="00303E1C" w:rsidP="00303E1C">
          <w:pPr>
            <w:rPr>
              <w:rFonts w:ascii="Yantramanav" w:hAnsi="Yantramanav" w:cs="Yantramanav"/>
              <w:b/>
              <w:sz w:val="16"/>
              <w:szCs w:val="16"/>
            </w:rPr>
          </w:pPr>
          <w:r w:rsidRPr="00312682">
            <w:rPr>
              <w:rFonts w:ascii="Yantramanav" w:hAnsi="Yantramanav" w:cs="Yantramanav"/>
              <w:sz w:val="16"/>
              <w:szCs w:val="16"/>
            </w:rPr>
            <w:t>Page: 1</w:t>
          </w:r>
        </w:p>
      </w:tc>
    </w:tr>
    <w:tr w:rsidR="00303E1C" w:rsidRPr="00312682" w14:paraId="4F9E371E" w14:textId="77777777" w:rsidTr="003A4E2B">
      <w:trPr>
        <w:cantSplit/>
      </w:trPr>
      <w:tc>
        <w:tcPr>
          <w:tcW w:w="12895" w:type="dxa"/>
          <w:gridSpan w:val="4"/>
          <w:shd w:val="clear" w:color="auto" w:fill="FFFFFF"/>
        </w:tcPr>
        <w:p w14:paraId="29E19F04" w14:textId="345DAD20" w:rsidR="00303E1C" w:rsidRPr="00312682" w:rsidRDefault="00303E1C" w:rsidP="00303E1C">
          <w:pPr>
            <w:pStyle w:val="Header"/>
            <w:spacing w:before="120"/>
            <w:jc w:val="center"/>
            <w:rPr>
              <w:rFonts w:ascii="Yantramanav" w:hAnsi="Yantramanav" w:cs="Yantramanav"/>
              <w:b w:val="0"/>
              <w:color w:val="2E74B5"/>
              <w:sz w:val="20"/>
            </w:rPr>
          </w:pPr>
          <w:r w:rsidRPr="00312682">
            <w:rPr>
              <w:rFonts w:ascii="Yantramanav" w:hAnsi="Yantramanav" w:cs="Yantramanav"/>
              <w:b w:val="0"/>
              <w:color w:val="auto"/>
              <w:sz w:val="20"/>
            </w:rPr>
            <w:t>Please fill out these details if you are dropping off samples for the lab</w:t>
          </w:r>
        </w:p>
      </w:tc>
    </w:tr>
    <w:tr w:rsidR="00303E1C" w:rsidRPr="00312682" w14:paraId="66C7554B" w14:textId="77777777" w:rsidTr="00303E1C">
      <w:trPr>
        <w:cantSplit/>
      </w:trPr>
      <w:tc>
        <w:tcPr>
          <w:tcW w:w="5281" w:type="dxa"/>
          <w:gridSpan w:val="2"/>
          <w:shd w:val="clear" w:color="auto" w:fill="FFFFFF"/>
        </w:tcPr>
        <w:p w14:paraId="03B54B80" w14:textId="7164D08F" w:rsidR="00303E1C" w:rsidRPr="00312682" w:rsidRDefault="00303E1C" w:rsidP="00303E1C">
          <w:pPr>
            <w:spacing w:after="100" w:afterAutospacing="1"/>
            <w:rPr>
              <w:rFonts w:ascii="Yantramanav" w:hAnsi="Yantramanav" w:cs="Yantramanav"/>
              <w:sz w:val="16"/>
              <w:szCs w:val="16"/>
            </w:rPr>
          </w:pPr>
          <w:r w:rsidRPr="00312682">
            <w:rPr>
              <w:rFonts w:ascii="Yantramanav" w:hAnsi="Yantramanav" w:cs="Yantramanav"/>
              <w:sz w:val="16"/>
              <w:szCs w:val="16"/>
            </w:rPr>
            <w:t>Author</w:t>
          </w:r>
          <w:r w:rsidR="00312682" w:rsidRPr="00312682">
            <w:rPr>
              <w:rFonts w:ascii="Yantramanav" w:hAnsi="Yantramanav" w:cs="Yantramanav"/>
              <w:sz w:val="16"/>
              <w:szCs w:val="16"/>
            </w:rPr>
            <w:t>:</w:t>
          </w:r>
          <w:r w:rsidR="00312682">
            <w:rPr>
              <w:rFonts w:ascii="Yantramanav" w:hAnsi="Yantramanav" w:cs="Yantramanav"/>
              <w:sz w:val="16"/>
              <w:szCs w:val="16"/>
            </w:rPr>
            <w:t xml:space="preserve"> </w:t>
          </w:r>
          <w:r w:rsidR="00312682" w:rsidRPr="00312682">
            <w:rPr>
              <w:rFonts w:ascii="Yantramanav" w:hAnsi="Yantramanav" w:cs="Yantramanav"/>
              <w:sz w:val="16"/>
              <w:szCs w:val="16"/>
            </w:rPr>
            <w:t>Hannah Waterfield</w:t>
          </w:r>
        </w:p>
      </w:tc>
      <w:tc>
        <w:tcPr>
          <w:tcW w:w="7614" w:type="dxa"/>
          <w:gridSpan w:val="2"/>
          <w:shd w:val="clear" w:color="auto" w:fill="FFFFFF"/>
        </w:tcPr>
        <w:p w14:paraId="5D1E198E" w14:textId="3C3949B3" w:rsidR="00303E1C" w:rsidRPr="00312682" w:rsidRDefault="00303E1C" w:rsidP="00303E1C">
          <w:pPr>
            <w:spacing w:after="100" w:afterAutospacing="1"/>
            <w:rPr>
              <w:rFonts w:ascii="Yantramanav" w:hAnsi="Yantramanav" w:cs="Yantramanav"/>
              <w:sz w:val="16"/>
              <w:szCs w:val="16"/>
            </w:rPr>
          </w:pPr>
          <w:r w:rsidRPr="00312682">
            <w:rPr>
              <w:rFonts w:ascii="Yantramanav" w:hAnsi="Yantramanav" w:cs="Yantramanav"/>
              <w:sz w:val="16"/>
              <w:szCs w:val="16"/>
            </w:rPr>
            <w:t>Authorised:  R</w:t>
          </w:r>
          <w:r w:rsidR="00F21DE3">
            <w:rPr>
              <w:rFonts w:ascii="Yantramanav" w:hAnsi="Yantramanav" w:cs="Yantramanav"/>
              <w:sz w:val="16"/>
              <w:szCs w:val="16"/>
            </w:rPr>
            <w:t>uth Newby</w:t>
          </w:r>
        </w:p>
      </w:tc>
    </w:tr>
  </w:tbl>
  <w:p w14:paraId="7897EEE5" w14:textId="46A5ADA0" w:rsidR="00562601" w:rsidRPr="00312682" w:rsidRDefault="0053307A" w:rsidP="00562601">
    <w:pPr>
      <w:pStyle w:val="NoSpacing"/>
      <w:rPr>
        <w:rFonts w:ascii="Yantramanav" w:hAnsi="Yantramanav" w:cs="Yantramanav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603F8A9" wp14:editId="308ABA85">
          <wp:simplePos x="0" y="0"/>
          <wp:positionH relativeFrom="column">
            <wp:posOffset>1249045</wp:posOffset>
          </wp:positionH>
          <wp:positionV relativeFrom="paragraph">
            <wp:posOffset>-3539490</wp:posOffset>
          </wp:positionV>
          <wp:extent cx="7593965" cy="10741660"/>
          <wp:effectExtent l="0" t="0" r="6985" b="2540"/>
          <wp:wrapNone/>
          <wp:docPr id="1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urphy Letterhead.pd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3965" cy="10741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9ABB0" w14:textId="77777777" w:rsidR="00F52DF5" w:rsidRDefault="00F52D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comments" w:enforcement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4A0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45FF0"/>
    <w:rsid w:val="00261C01"/>
    <w:rsid w:val="002A4ED5"/>
    <w:rsid w:val="002A648D"/>
    <w:rsid w:val="002B69B4"/>
    <w:rsid w:val="002C046A"/>
    <w:rsid w:val="002C56E6"/>
    <w:rsid w:val="002D3A9F"/>
    <w:rsid w:val="003034A0"/>
    <w:rsid w:val="00303E1C"/>
    <w:rsid w:val="00312682"/>
    <w:rsid w:val="003344E8"/>
    <w:rsid w:val="00354B3D"/>
    <w:rsid w:val="00361E11"/>
    <w:rsid w:val="0039760F"/>
    <w:rsid w:val="003B4744"/>
    <w:rsid w:val="003F0847"/>
    <w:rsid w:val="003F22B5"/>
    <w:rsid w:val="0040090B"/>
    <w:rsid w:val="00446538"/>
    <w:rsid w:val="0045687F"/>
    <w:rsid w:val="0046302A"/>
    <w:rsid w:val="00487D2D"/>
    <w:rsid w:val="004D5D62"/>
    <w:rsid w:val="005112D0"/>
    <w:rsid w:val="0053307A"/>
    <w:rsid w:val="00562601"/>
    <w:rsid w:val="005714F7"/>
    <w:rsid w:val="0057256E"/>
    <w:rsid w:val="00577E06"/>
    <w:rsid w:val="00582B1C"/>
    <w:rsid w:val="00586D11"/>
    <w:rsid w:val="005A3BF7"/>
    <w:rsid w:val="005F2035"/>
    <w:rsid w:val="005F7990"/>
    <w:rsid w:val="006250A2"/>
    <w:rsid w:val="0063739C"/>
    <w:rsid w:val="00650259"/>
    <w:rsid w:val="006E523C"/>
    <w:rsid w:val="00727EC9"/>
    <w:rsid w:val="00770F25"/>
    <w:rsid w:val="00787DD4"/>
    <w:rsid w:val="007A35A8"/>
    <w:rsid w:val="007B0A85"/>
    <w:rsid w:val="007C6A52"/>
    <w:rsid w:val="007E483B"/>
    <w:rsid w:val="007F6767"/>
    <w:rsid w:val="00806FF3"/>
    <w:rsid w:val="0082043E"/>
    <w:rsid w:val="008B31C4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009FB"/>
    <w:rsid w:val="00C427EB"/>
    <w:rsid w:val="00C46878"/>
    <w:rsid w:val="00C81922"/>
    <w:rsid w:val="00CB4A51"/>
    <w:rsid w:val="00CD4532"/>
    <w:rsid w:val="00CD47B0"/>
    <w:rsid w:val="00CE6104"/>
    <w:rsid w:val="00CE7918"/>
    <w:rsid w:val="00CF1CC3"/>
    <w:rsid w:val="00D16163"/>
    <w:rsid w:val="00DB3FAD"/>
    <w:rsid w:val="00DD447B"/>
    <w:rsid w:val="00DF0832"/>
    <w:rsid w:val="00E0535A"/>
    <w:rsid w:val="00E324F6"/>
    <w:rsid w:val="00E61C09"/>
    <w:rsid w:val="00E677FE"/>
    <w:rsid w:val="00E82D4E"/>
    <w:rsid w:val="00EB3B58"/>
    <w:rsid w:val="00EC7359"/>
    <w:rsid w:val="00EE3054"/>
    <w:rsid w:val="00F00606"/>
    <w:rsid w:val="00F01256"/>
    <w:rsid w:val="00F21DE3"/>
    <w:rsid w:val="00F52DF5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90D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paragraph" w:styleId="ListParagraph">
    <w:name w:val="List Paragraph"/>
    <w:basedOn w:val="Normal"/>
    <w:uiPriority w:val="34"/>
    <w:qFormat/>
    <w:rsid w:val="003034A0"/>
    <w:pPr>
      <w:spacing w:before="0" w:after="200" w:line="276" w:lineRule="auto"/>
      <w:ind w:left="720"/>
      <w:contextualSpacing/>
    </w:pPr>
    <w:rPr>
      <w:rFonts w:eastAsiaTheme="minorEastAsia"/>
      <w:sz w:val="22"/>
      <w:szCs w:val="22"/>
      <w:lang w:val="en-GB" w:eastAsia="en-GB"/>
    </w:rPr>
  </w:style>
  <w:style w:type="paragraph" w:customStyle="1" w:styleId="Name">
    <w:name w:val="Name"/>
    <w:basedOn w:val="Normal"/>
    <w:uiPriority w:val="1"/>
    <w:qFormat/>
    <w:rsid w:val="002C046A"/>
    <w:pPr>
      <w:spacing w:before="0" w:line="240" w:lineRule="auto"/>
    </w:pPr>
    <w:rPr>
      <w:rFonts w:eastAsia="Times New Roman" w:cs="Times New Roman"/>
      <w:b/>
      <w:spacing w:val="4"/>
      <w:szCs w:val="18"/>
    </w:rPr>
  </w:style>
  <w:style w:type="paragraph" w:customStyle="1" w:styleId="ExpirationDate">
    <w:name w:val="Expiration Date"/>
    <w:basedOn w:val="Normal"/>
    <w:link w:val="ExpirationDateCharChar"/>
    <w:uiPriority w:val="2"/>
    <w:qFormat/>
    <w:rsid w:val="002C046A"/>
    <w:pPr>
      <w:spacing w:before="0" w:line="264" w:lineRule="auto"/>
      <w:jc w:val="right"/>
    </w:pPr>
    <w:rPr>
      <w:rFonts w:eastAsia="Times New Roman" w:cs="Times New Roman"/>
      <w:b/>
      <w:caps/>
      <w:spacing w:val="4"/>
      <w:sz w:val="16"/>
      <w:szCs w:val="16"/>
    </w:rPr>
  </w:style>
  <w:style w:type="character" w:customStyle="1" w:styleId="ExpirationDateCharChar">
    <w:name w:val="Expiration Date Char Char"/>
    <w:basedOn w:val="DefaultParagraphFont"/>
    <w:link w:val="ExpirationDate"/>
    <w:uiPriority w:val="2"/>
    <w:rsid w:val="002C046A"/>
    <w:rPr>
      <w:rFonts w:eastAsia="Times New Roman" w:cs="Times New Roman"/>
      <w:b/>
      <w:caps/>
      <w:spacing w:val="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aboratory@murphyandson.co.u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Waterfield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0393549E5714E6880F15E6F72A1C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CE79B-127C-422F-85FA-CB7B21A48D28}"/>
      </w:docPartPr>
      <w:docPartBody>
        <w:p w:rsidR="001D6F78" w:rsidRDefault="008B13D4">
          <w:pPr>
            <w:pStyle w:val="C0393549E5714E6880F15E6F72A1CD9D"/>
          </w:pPr>
          <w:r w:rsidRPr="002A4ED5">
            <w:t>Email</w:t>
          </w:r>
        </w:p>
      </w:docPartBody>
    </w:docPart>
    <w:docPart>
      <w:docPartPr>
        <w:name w:val="5C506BD3A60148F2B0B113A7EF598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E9B01-926A-4F29-9BC2-C7C86412DF40}"/>
      </w:docPartPr>
      <w:docPartBody>
        <w:p w:rsidR="001D6F78" w:rsidRDefault="008B13D4">
          <w:pPr>
            <w:pStyle w:val="5C506BD3A60148F2B0B113A7EF59858A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Yantramanav">
    <w:panose1 w:val="02000000000000000000"/>
    <w:charset w:val="00"/>
    <w:family w:val="auto"/>
    <w:pitch w:val="variable"/>
    <w:sig w:usb0="8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FD1"/>
    <w:rsid w:val="001D6F78"/>
    <w:rsid w:val="005454FD"/>
    <w:rsid w:val="00870CA5"/>
    <w:rsid w:val="008B13D4"/>
    <w:rsid w:val="00A76D31"/>
    <w:rsid w:val="00D9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C86AC3467B490AA7D8C156F0EEAD40">
    <w:name w:val="34C86AC3467B490AA7D8C156F0EEAD40"/>
  </w:style>
  <w:style w:type="paragraph" w:customStyle="1" w:styleId="1D320751FB1A462B84EEDBF4CEF2C658">
    <w:name w:val="1D320751FB1A462B84EEDBF4CEF2C658"/>
  </w:style>
  <w:style w:type="paragraph" w:customStyle="1" w:styleId="C0393549E5714E6880F15E6F72A1CD9D">
    <w:name w:val="C0393549E5714E6880F15E6F72A1CD9D"/>
  </w:style>
  <w:style w:type="paragraph" w:customStyle="1" w:styleId="5C506BD3A60148F2B0B113A7EF59858A">
    <w:name w:val="5C506BD3A60148F2B0B113A7EF59858A"/>
  </w:style>
  <w:style w:type="paragraph" w:customStyle="1" w:styleId="1689FA5EE3804F08BFDB2501D1043B3C">
    <w:name w:val="1689FA5EE3804F08BFDB2501D1043B3C"/>
  </w:style>
  <w:style w:type="paragraph" w:customStyle="1" w:styleId="CE7F627193C64256AA18D14AA3145550">
    <w:name w:val="CE7F627193C64256AA18D14AA3145550"/>
  </w:style>
  <w:style w:type="paragraph" w:customStyle="1" w:styleId="BDBA7CA573D549D1BCE21178E0001A7B">
    <w:name w:val="BDBA7CA573D549D1BCE21178E0001A7B"/>
  </w:style>
  <w:style w:type="paragraph" w:customStyle="1" w:styleId="C8197BD502A94FD0A449B995CBE3C0C9">
    <w:name w:val="C8197BD502A94FD0A449B995CBE3C0C9"/>
  </w:style>
  <w:style w:type="paragraph" w:customStyle="1" w:styleId="E66E135242E94990B479AB42FEC7EDE4">
    <w:name w:val="E66E135242E94990B479AB42FEC7EDE4"/>
  </w:style>
  <w:style w:type="paragraph" w:customStyle="1" w:styleId="FEF3B1A83DFF4053BFDC636FB1C3728E">
    <w:name w:val="FEF3B1A83DFF4053BFDC636FB1C3728E"/>
  </w:style>
  <w:style w:type="paragraph" w:customStyle="1" w:styleId="54A7BCB546294070A3B0CAA9B2710B66">
    <w:name w:val="54A7BCB546294070A3B0CAA9B2710B66"/>
  </w:style>
  <w:style w:type="paragraph" w:customStyle="1" w:styleId="E2F52903959A477FBEFC9A8E778E55C8">
    <w:name w:val="E2F52903959A477FBEFC9A8E778E55C8"/>
  </w:style>
  <w:style w:type="paragraph" w:customStyle="1" w:styleId="EF4842E1C13A45209EE6EE59ACD24A8E">
    <w:name w:val="EF4842E1C13A45209EE6EE59ACD24A8E"/>
  </w:style>
  <w:style w:type="paragraph" w:customStyle="1" w:styleId="6743D017C9B74C0F8479D2E9F3FE7217">
    <w:name w:val="6743D017C9B74C0F8479D2E9F3FE7217"/>
  </w:style>
  <w:style w:type="paragraph" w:customStyle="1" w:styleId="A6235534E4D14948A17899198FC61DBF">
    <w:name w:val="A6235534E4D14948A17899198FC61DBF"/>
  </w:style>
  <w:style w:type="paragraph" w:customStyle="1" w:styleId="9AE34ADB72104097A986C820AECD8FC8">
    <w:name w:val="9AE34ADB72104097A986C820AECD8FC8"/>
    <w:rsid w:val="00D91FD1"/>
  </w:style>
  <w:style w:type="paragraph" w:customStyle="1" w:styleId="4ED7CC8168EF45C681B1024E6B99D088">
    <w:name w:val="4ED7CC8168EF45C681B1024E6B99D088"/>
    <w:rsid w:val="00D91FD1"/>
  </w:style>
  <w:style w:type="paragraph" w:customStyle="1" w:styleId="9430C034FC3C4EAB8D935D1386FA8644">
    <w:name w:val="9430C034FC3C4EAB8D935D1386FA8644"/>
    <w:rsid w:val="00D91FD1"/>
  </w:style>
  <w:style w:type="paragraph" w:customStyle="1" w:styleId="0D8650C5CE1C4E0AAFBA4518C0EC9FD0">
    <w:name w:val="0D8650C5CE1C4E0AAFBA4518C0EC9FD0"/>
    <w:rsid w:val="00D91FD1"/>
  </w:style>
  <w:style w:type="paragraph" w:customStyle="1" w:styleId="CB5B1832C02C4C128471E7F269158C5A">
    <w:name w:val="CB5B1832C02C4C128471E7F269158C5A"/>
    <w:rsid w:val="00D91FD1"/>
  </w:style>
  <w:style w:type="paragraph" w:customStyle="1" w:styleId="2CA721A2F096453B8B87D60798D5EFDB">
    <w:name w:val="2CA721A2F096453B8B87D60798D5EFDB"/>
    <w:rsid w:val="00D91FD1"/>
  </w:style>
  <w:style w:type="paragraph" w:customStyle="1" w:styleId="C58E48F3EDAF4B5E906BC0244D66ED44">
    <w:name w:val="C58E48F3EDAF4B5E906BC0244D66ED44"/>
    <w:rsid w:val="00D91FD1"/>
  </w:style>
  <w:style w:type="paragraph" w:customStyle="1" w:styleId="002CBB016FEE4429B7F5771F8EDCFEBB">
    <w:name w:val="002CBB016FEE4429B7F5771F8EDCFEBB"/>
    <w:rsid w:val="00D91FD1"/>
  </w:style>
  <w:style w:type="paragraph" w:customStyle="1" w:styleId="1111DA1EBB5A408E82288F5EE50D784E">
    <w:name w:val="1111DA1EBB5A408E82288F5EE50D784E"/>
    <w:rsid w:val="00D91FD1"/>
  </w:style>
  <w:style w:type="paragraph" w:customStyle="1" w:styleId="3F12576ED8084FF990D57E67831087A5">
    <w:name w:val="3F12576ED8084FF990D57E67831087A5"/>
    <w:rsid w:val="00D91FD1"/>
  </w:style>
  <w:style w:type="paragraph" w:customStyle="1" w:styleId="82D7446C34B140DFB388BFD936A08311">
    <w:name w:val="82D7446C34B140DFB388BFD936A08311"/>
    <w:rsid w:val="00D91FD1"/>
  </w:style>
  <w:style w:type="paragraph" w:customStyle="1" w:styleId="FE8B08834ACB4A3E900077EA5DE01677">
    <w:name w:val="FE8B08834ACB4A3E900077EA5DE01677"/>
    <w:rsid w:val="00D91FD1"/>
  </w:style>
  <w:style w:type="paragraph" w:customStyle="1" w:styleId="ABD016D629B34F8DA7BBD3C5A21B2C09">
    <w:name w:val="ABD016D629B34F8DA7BBD3C5A21B2C09"/>
    <w:rsid w:val="00D91F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8C9741-DF4A-440B-9249-D5095250B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Murphy &amp; Son Ltd</dc:subject>
  <dc:creator/>
  <cp:keywords/>
  <dc:description/>
  <cp:lastModifiedBy/>
  <cp:revision>1</cp:revision>
  <dcterms:created xsi:type="dcterms:W3CDTF">2022-03-11T13:50:00Z</dcterms:created>
  <dcterms:modified xsi:type="dcterms:W3CDTF">2022-03-11T13:50:00Z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